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S/N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COMPANY</w:t>
            </w:r>
            <w:r>
              <w:rPr>
                <w:rFonts w:ascii="Calibri"/>
                <w:b/>
                <w:sz w:val="22"/>
              </w:rPr>
              <w:t> NAME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>
            <w:pPr>
              <w:pStyle w:val="TableParagraph"/>
              <w:spacing w:line="257" w:lineRule="exact"/>
              <w:ind w:left="9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AMOUNT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USMAN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592,500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SUNDAY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EXPLORATION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1,773,000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1040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INTERGRATED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12-12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Elgado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2121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 </w:t>
            </w:r>
            <w:r>
              <w:rPr>
                <w:rFonts w:ascii="Calibri"/>
                <w:sz w:val="22"/>
              </w:rPr>
              <w:t>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SKYMS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STRATEGY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Ohindase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Partner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Shafa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Essy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Jidda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Trading Services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A.A.Y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Dung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Aarti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Steel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ABADA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349,500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Abalas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Abarmawa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Int'l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ENT.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7,100,000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ABASAGRE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GEOTECHNIC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Abasco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ABBA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BARGO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ABBEY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LAW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GEOLOGICAL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Abbk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711,000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Abdulazeez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Abdurazak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Abdulganiyu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Hafsat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Abdulhamid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Saifullahi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ABDULKADIR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ABDULRASHEED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AHMADU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Jibrin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Umar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Madaki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Abdullhi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Idris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Mansur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ABDULMALIK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SALAU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ABAYOMI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Abdulmumin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Musa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Abdulrahman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Ango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ABDULRAZAK</w:t>
            </w:r>
            <w:r>
              <w:rPr>
                <w:rFonts w:ascii="Arial"/>
                <w:spacing w:val="-2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ABDULAZEEZ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ABDULSALAM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HAKEEM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ATANDA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68,000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Abdulsalam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Joke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Abdusalam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Hakeem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Atanda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ABEFIRST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Abefirst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ABENELO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Abilele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2,127,000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Abiodun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Ayinla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Abiola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Jamiu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Idowu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GRANITE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ABNAB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Abrock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Absul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Abu </w:t>
            </w:r>
            <w:r>
              <w:rPr>
                <w:rFonts w:ascii="Calibri"/>
                <w:sz w:val="22"/>
              </w:rPr>
              <w:t>Amir </w:t>
            </w:r>
            <w:r>
              <w:rPr>
                <w:rFonts w:ascii="Calibri"/>
                <w:spacing w:val="-1"/>
                <w:sz w:val="22"/>
              </w:rPr>
              <w:t>Suleiman Abdulkarim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Enterprise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ABUALIHIM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1,081,500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Toro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Naseh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z w:val="20"/>
              </w:rPr>
              <w:t>b</w:t>
            </w:r>
            <w:r>
              <w:rPr>
                <w:rFonts w:ascii="Arial"/>
                <w:spacing w:val="-1"/>
                <w:sz w:val="20"/>
              </w:rPr>
              <w:t>u</w:t>
            </w:r>
            <w:r>
              <w:rPr>
                <w:rFonts w:ascii="Arial"/>
                <w:sz w:val="20"/>
              </w:rPr>
              <w:t>b</w:t>
            </w:r>
            <w:r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pacing w:val="3"/>
                <w:sz w:val="20"/>
              </w:rPr>
              <w:t>k</w:t>
            </w:r>
            <w:r>
              <w:rPr>
                <w:rFonts w:ascii="Arial"/>
                <w:sz w:val="20"/>
              </w:rPr>
              <w:t>ar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U</w:t>
            </w:r>
            <w:r>
              <w:rPr>
                <w:rFonts w:ascii="Arial"/>
                <w:spacing w:val="1"/>
                <w:sz w:val="20"/>
              </w:rPr>
              <w:t>s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Yahaya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Yahaya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Garba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Abule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Abunju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1,006,500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Abzat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Petroleum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Accord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Goks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2,175,000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Acre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Marchatile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ACWAEZE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JIDEOFOR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ARINZE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Adahally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General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Business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1,675,500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ADAMDEEN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ADAMS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TOLUWALASE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IJOUWNAIUN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ADAMU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ABUBAKAR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ALKASIM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Adedosun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Wahab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Adamasingba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Adejumo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Advanced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Merchandise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Adeniyi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Adelusi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Ade-Olap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Adeoye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Luke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Adelabu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ADEPOJU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OLAOLUWA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SAMUEL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Adesola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Ajibade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Adeniran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Adetona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Saheed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Raheem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ADETU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OLAYINKA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ADEWUMI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ADELEKE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KAZEM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Adkad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Rovero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Endeavours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Adlas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Adlas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ADLAY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ADLINCO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Dahiru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Adolph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Aegean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Worldwide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TIN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Afolayan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Oluwasegun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James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Bridge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Chuangtian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Foundries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LOGISTICS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RATING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EXCHANGE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LOGISTICS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NATURAL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Nonferous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Indutsries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4,830,000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NONFERROUS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Pits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Refractory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Allied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Products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9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Afridragon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Afrigold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AFRIXIA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295,500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Afrock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Vision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Agaren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Muheal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Aghalibe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Chibuzo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Eleazar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ADONAI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Aginmy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AGRA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6,787,000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Building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AHAMEFULE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KENNETH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AKANDU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Umuhioda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Uli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Beach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Owners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Multipurpose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Society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Ahmad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Nura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Ahmed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Babatunde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Olufemi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Ahmed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Hassan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Kogan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AHMED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NUHU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AHMED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TURAKI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1,628,000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Aiinel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Trading&amp;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Aikins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Roland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Aisas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AIYEGBUSI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ADEBAYO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BABASOLA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Aiyidakula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Idakula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AJA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AJAYI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BUSAYO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JOHN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Ajayi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Olusola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Jacob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Ajibade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Adeniran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Adesola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AJMID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LIDEAL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Ndaman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Akahomen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Justina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AKAMKPA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Akande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Oluwaseun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Timothy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AKEEM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AJIBADE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GODDAY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Gems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Akinboni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Sanmi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Lawrence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AKINCHANG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AKINCHANG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PAUL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Akin-Kas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Interbiz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AKINWUMI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NURENI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OLAYINKA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AKLAD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MULTISYSTEM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3,994,500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AKOKO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Akoyoyoiseyin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AKPASI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Akshaya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Musa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Yakubu/Gbadu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Royal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9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ALABALCO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Alafia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Technologies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807,000.00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AL-ANSAR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TECHNICAL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Albarika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Quarry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3,258,000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AL-BASH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ALBMER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Albmer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Aldaab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Inteenational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Alfa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Distillers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ALFTRADING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HABIBU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HARUNA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LAWAN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SARKIN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FULANI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GARBA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SURAJO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NASIDI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MUHAMMAD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Lawan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Sarkin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Fulani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ALH.ABUBAKAR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ALKASIM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Maiwada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Yaro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Coy.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Alhakeem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Commercials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Alhasan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Mudi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ALHASSAN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MUDI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Alhidab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Galadima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ALIFIG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Aliyu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Abubakar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ALIYU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SAID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ABUBAKAR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ALIYU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SANUSI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Aliyukuta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Alizubura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Al-Jammy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2,508,000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Alkad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Rovero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Endeavours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States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Travel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Tours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ALLEGRO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OIL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940,500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AL-Mabruf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Almas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AL-MASAU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EXCLUSIVE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1,190,500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AL-MUBARAK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Alpha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Distillers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Alphacell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Revive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Alpine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675,500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Alsacam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ALTIMA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CONSOLIDATED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1,804,000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Aluko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Shakiru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Kayode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Aluma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Consolidated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AMADA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REGOLO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FRICA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Amadi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AMAZAK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Amber-Tone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AMEA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EXPORT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ALLIANCE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1,333,000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AMEYIWA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CONSULTING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AMGA</w:t>
            </w:r>
            <w:r>
              <w:rPr>
                <w:rFonts w:ascii="Calibri"/>
                <w:spacing w:val="-1"/>
                <w:sz w:val="22"/>
              </w:rPr>
              <w:t> AGRO</w:t>
            </w:r>
            <w:r>
              <w:rPr>
                <w:rFonts w:ascii="Calibri"/>
                <w:sz w:val="22"/>
              </w:rPr>
              <w:t> &amp;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ALLIANCE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Multi-Link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AMIJAPP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Aminiya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Prospect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Aminu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Hashim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AMINU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NABEGU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Amkw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Ammasa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AMOGOFON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Amsaj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831,000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Amtas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Amurti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Malik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Anas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ANCIENT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MOUNTAINS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ANDA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O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Angelmickey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Angle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Ango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Abdulraman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ANLI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Anngood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Anngood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ANWUDATE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-DE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1,865,500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APEX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APPEX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Ara-Centure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Architicultural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Baboo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Architrax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Archtype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AREWA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DEVELOPERS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ARGVA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ARIF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SYNERGY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Arion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Arodu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Abayomi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Aroti-Ioiat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Arqua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Developers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ARTSTAR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924,000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Asba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Synergy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1,514,000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Ascourt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ASDK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STANDARD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VISION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Aseet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West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Interbiz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ASEGBE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TECH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Ashakacem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Ashmalbar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9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ASHO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OIL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96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1,204,500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Ashprecious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526,500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Asphalt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Asuowan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Synergy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Atiat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Trading Enterprises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Atiku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Jaburadeen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Alaba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Atingi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Trading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ATINOL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TRADING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ATLAS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PETROLEUM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2,131,500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ATTAABASON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GLOBALCO.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ATTASFHAM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INTEGRATED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AURELIUS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880,500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GOLD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2,722,000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Auwal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Mohammed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AUWALU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ALIYU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IDRIS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Auxilia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AWAL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AWALLAWA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1,331,000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Awalu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Iliyasu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Ayilara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Akinwumi</w:t>
            </w:r>
            <w:r>
              <w:rPr>
                <w:rFonts w:ascii="Arial"/>
                <w:spacing w:val="4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Saheed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Ayiyi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Allied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Ayodele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Elizabeth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Adeyoyin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AYON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334,250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AYOSTAYE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Ayotaye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375,000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AYSUCO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PROJECT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CONCERN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Ayudidibe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Mega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Azakere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NOMA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375,000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BAAKINI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AGRO</w:t>
            </w:r>
            <w:r>
              <w:rPr>
                <w:rFonts w:ascii="Calibri"/>
                <w:sz w:val="22"/>
              </w:rPr>
              <w:t> ALLIED </w:t>
            </w:r>
            <w:r>
              <w:rPr>
                <w:rFonts w:ascii="Calibri"/>
                <w:spacing w:val="-1"/>
                <w:sz w:val="22"/>
              </w:rPr>
              <w:t>CONTINENTAL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 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238,750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BABA-GOBA</w:t>
            </w:r>
            <w:r>
              <w:rPr>
                <w:rFonts w:ascii="Arial"/>
                <w:spacing w:val="-2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BABANGIDA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MEMORIAL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Babatunde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Samuel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Atanda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BABIK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BADEOWO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CONVERGENCE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Badger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7,220,000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Badger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1,593,000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BAIBRAMS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BAKOBASS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Jamilu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BALOGUN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IDOWU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MUSILIU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BALOGUN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OLALEKAN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MUSLIU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BALSA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Bamaiyi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Aaron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Danfulani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BAMBOO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TRYBE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Banaset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Baosheng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Barat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Barawa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Batagarawa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Multipurpose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Society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Barclays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Gedi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BARNAS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Barwee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Crushed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CRUSH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Bashiru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Haruna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Bashiru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Olamilekan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Yinnus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8,801,000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Bauchi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Synergy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1,511,000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BAWA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RIJAN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Bayema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Building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Boropit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Worker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Ent.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Bayview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Beatrice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Ovonomo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Oluwasina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BEAUMONT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EXPLORATION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PRODUCTION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COMP.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BECCAS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GLOBAL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</w:t>
            </w:r>
            <w:r>
              <w:rPr>
                <w:rFonts w:ascii="Calibri"/>
                <w:sz w:val="22"/>
              </w:rPr>
              <w:t> LIMITED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500,000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BELLO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ISAH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Beltop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Bennicle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BENUE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CEMENT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DIVING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FORTUNE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PLASTIC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KAMCO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MARKETING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Stone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Bestwill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Ceramic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Bethany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Tech.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BETSAM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BHAJIA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BIANCORP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BUDSERVICE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Bidebola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BIGWORKS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MUAZ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928,000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Usman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2,008,500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Binta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Shagamu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MINERLAS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PETROCHEMICALS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BISWAKARA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BK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BLACO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Blessed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Egbogu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Motors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Blessed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Blue-Ribbon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Bluestone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BLUETOPAZ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Boama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Boldcings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Bollas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Qualite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Boraru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Borgu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Royal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835,000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BRAINS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HAMMERS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1,950,000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Brickell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779,500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Bright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View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Iner-Link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BRIGHTVIEW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INTER-LINE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BRUVURA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IND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1,324,000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BSSB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BTBG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1,396,500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64,325,500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BUD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INFRASTRUCTURES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BUHAR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AHMED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BEHALLF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SMJ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BUILT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ENVIRONMENT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Bukuma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Consultancy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Bullavard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Bullet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Int'l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BULULUG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Stone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BUYSTONE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CAFRAMIC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Calcite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CALHOUN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CALINDRE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6,450,500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CALSHOT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Lung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Capital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Investement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CAPITAL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CARBOD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CARBON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472,500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Carcel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Carlco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CARLISLE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ASAAY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3,163,500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Carsel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OGANA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CCECC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2,000,000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Ceaseless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Praise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154,500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Cedarore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CENKATT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Centiple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Ridge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Inernational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CENTURY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Cever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Endeavour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CEWOPI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CGC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9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Channelwell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13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919,500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Chiazor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Chidamz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Chidozie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Philip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Umekej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CHI-IHUEGO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Chima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Chinedu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Sampson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Biulding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2,064,000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CHINA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COMMUNICATIONS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CHINA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HARBOUR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ENGR.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Zhongghao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CHINEKE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EMMANUEL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CHINEDU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Chinfa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Chnnel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Well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Choice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World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CHRISFRED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Christopoher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Edward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Ogala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Chuky-Naddy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Chunfa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Chuxed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Atibiz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CLARISVER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SOLUTIONS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873,000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CLAROS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Classic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Multibiz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Link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Technical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CNBM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CNC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Coastland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Capital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CODIN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INVESTMENTS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Comestar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Manufacturing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COMET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Comezin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Interlink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COMMODITY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PRODUCTION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EXCHANGE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CENTER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Compass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Plus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Hitech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Comrade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Bancik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Jibrin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Kamga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CONAWILSON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CONNAELON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Consorzio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Singnergia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PRODUCTS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SUPPORT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CONTINENTAL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DYNAMIC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Convenant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Gems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Jewelry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CONWILDER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999,000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Cornerstone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Cornerstone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Coronators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Coryo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630,000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COSMO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METALS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1,009,500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COURAGE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1,376,500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COURTNEY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CRCC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Crown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Progeny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CROWNWELL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PETROLEUM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DEVEL.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10,650,000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Crownwood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Fountain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Curicart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Curikart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Curium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CURKART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1,153,500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CURVES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STRAIGHTS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DESIGNS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Cyclo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1,190,000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Dabako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Agricultural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Dagana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192,000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DAHIRU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Daji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Dani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Dalop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Management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Damanze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DAMORI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JIKAN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Izat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Wudil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General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Merchants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DANAHRIQ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Danalsi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DANASABE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SAYI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DANGOTE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72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280,753,000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Danmarayan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Zaki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DARICON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DAROO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Date-Kay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KALINGA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Dauda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Barnabas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Dau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DAYGEM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BUSINESS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DAYI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Daymay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DBI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TUTOKS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Deatton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Deep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Rocks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DEEPWEALTH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De-Lausher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Delmar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Equipment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Delta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State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Devolpment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Agency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598,500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Delve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DELVI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GALAXY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Cement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11,520,000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DIGGERS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CRANES</w:t>
            </w:r>
            <w:r>
              <w:rPr>
                <w:rFonts w:ascii="Calibri"/>
                <w:sz w:val="22"/>
              </w:rPr>
              <w:t> &amp; </w:t>
            </w:r>
            <w:r>
              <w:rPr>
                <w:rFonts w:ascii="Calibri"/>
                <w:spacing w:val="-1"/>
                <w:sz w:val="22"/>
              </w:rPr>
              <w:t>TOWERS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Dimkit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Xin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DIRECT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Direct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PETRONORTH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Divine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Austine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Divine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Omolodu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DMS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DMW</w:t>
            </w:r>
            <w:r>
              <w:rPr>
                <w:rFonts w:ascii="Arial"/>
                <w:spacing w:val="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Lovol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Dochu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Loulak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Dockstone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Dredging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DOLF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Dolvic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Continental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Donald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Rosina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Chinyere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Dove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DOVE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Dukia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Gold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Precious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Refining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Dukimlu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Dahiru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Gabba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DUWAN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DYNAMIC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MARINES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J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Source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EARTH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DROPS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Earth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Treasures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Twenty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EARTH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WISH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223,500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EBH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Granite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EBONS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METAL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ECHO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ECJO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Comnpany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Ecoclear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Enviromental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Consultancy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Edbate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Ededeku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Edelstein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EDET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VICTOR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OKON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Ediawe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Williams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Ekhalezemhe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Eermess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EFIMAC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843,000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EKOVES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</w:t>
            </w:r>
            <w:r>
              <w:rPr>
                <w:rFonts w:ascii="Arial"/>
                <w:spacing w:val="3"/>
                <w:sz w:val="20"/>
              </w:rPr>
              <w:t>k</w:t>
            </w:r>
            <w:r>
              <w:rPr>
                <w:rFonts w:ascii="Arial"/>
                <w:spacing w:val="-3"/>
                <w:sz w:val="20"/>
              </w:rPr>
              <w:t>w</w:t>
            </w: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pacing w:val="2"/>
                <w:sz w:val="20"/>
              </w:rPr>
              <w:t>f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J</w:t>
            </w:r>
            <w:r>
              <w:rPr>
                <w:rFonts w:ascii="Arial"/>
                <w:sz w:val="20"/>
              </w:rPr>
              <w:t>ose</w:t>
            </w:r>
            <w:r>
              <w:rPr>
                <w:rFonts w:ascii="Arial"/>
                <w:spacing w:val="-1"/>
                <w:sz w:val="20"/>
              </w:rPr>
              <w:t>p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E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3"/>
                <w:sz w:val="20"/>
              </w:rPr>
              <w:t>k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ELIN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1,384,000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Elipse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Ex-Solution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1,741,500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Elite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Glass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ELITE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INTEGRATED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Elkon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Bekk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ELLE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JAY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Elochukwu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Bruno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Chukwunalu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Elohan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El-Tahdam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2,351,500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Elysivm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Minberals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Emajor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Emdee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Emedom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Okechukwu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Emirate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Lithium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1,741,500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EMIRATES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GEOMINERALS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877,500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Emotise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EMPEROR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FARM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PROJECT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Empire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ENL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CONSORTIUM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3,590,000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EPE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ALARO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ASSOCIATION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LAGOS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EPHRAIM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KEYS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Equilogic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New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Technology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ERT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LIGHTHOUSE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2,101,000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Eso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Terra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Esosa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Igiebor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ESPRO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ASPHALT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PRODUCTION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ETAZUMA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4,975,500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ETERNAL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SUCCESS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EVEREST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HILLS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Ex-land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FAITH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FALASE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ADETOKUMBO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FalpasVentures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FANALOU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Contracting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First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Atlantic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Aggregates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FIRST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MASSIVE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ACHIEVERS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FIRST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PATRIOT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934,500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First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Petroleum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FIRST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SURFACE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ASSOF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BADAGRY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FITADEL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Five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9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Float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Admiral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FLOURISHING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FOBILY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FOBINA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ARTISANAL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Folan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Farms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MONEY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FORTE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UPSTREAM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Four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Fraegi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Francis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Oyemieche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Okorocha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Franz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Abbason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Indutries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Freedom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FRILLS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HUA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Fukunwade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Aderogea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Michael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FUSHION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QUARRY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Fushion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Quarry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Fya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Brother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G.C.C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Vanguard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Gaadu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Royal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Gabbro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Balsalt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GANAN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1,039,500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GCC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UANGUARD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Besto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Geerose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Genesis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Cement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Aggregate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Work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Geolis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Business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Geomines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Consultancy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Geopierce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George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Rocks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Geo-Total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Multiservices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Gerawa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Gilmor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GLADWYN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4,080,000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Gladys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Abosede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Bakare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GLISTER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SUCCESS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3,300,000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Glo-Link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GLOSSANDS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GMC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Godiya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Gods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Own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Multibusiness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Link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Go-Getters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Consulting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GOLD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BROOK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GOLDSBOG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Goldwater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Golmond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Geo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Good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mine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GOODNEWS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MULT-PURPOSE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CORPERATIVE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Goopex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Goruje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Craft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Manufacturers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Great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Northern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Agribusiness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triumph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Green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Tropics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GREGORY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AGBONENI/AILERONS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Ground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Truth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Geotreasures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GUARDIAN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DRAGON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8,397,000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Guroje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Haancon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175,500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HAGAR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1,989,000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Hamisu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Hamzat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Hanan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Haoyuan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5,100,000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Haruna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Isa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Harvey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Hasha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Avira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Hauwa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Idris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Hitech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Consruction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Comoany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HMIC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HNF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Holistic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Holy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Ghost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Fire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Encounter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Mininstries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Homaset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Hommy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Fay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Honest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New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Yun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Sublime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1,378,500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HONGTAI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Hongyun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Hopilabright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Elegant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Horscegin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Houtex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HP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Wadot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1,374,000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2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Hwani Industry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 Company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Iconsa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Ido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Idowu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Adedayo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Oluwaropo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IGI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193,500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IGS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IGWE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MOON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Ihegboro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Chidiebere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Jehred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IILAJ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INTL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Ijede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Tiper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Ijewere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Frederick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Ebakoleane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IJI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IJM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Ikimos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Ilera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Ilumo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Worldwide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IMPUT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PROJECT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PARTNERS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763,500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INTERCEPT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CIVILS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Inusa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Dauda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2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De-Rehobot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IRI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Gold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Irobo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Adaeze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Iron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Ore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IRON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STALLION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Isah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Isah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Ishola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Nikky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ISOKO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BEACH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OWNERS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SUPPLIERS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ASSOCIATIONS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ISS-HASS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341,250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IYB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Jakura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Marble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JAS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BURROW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JERCHIMEX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ROCKS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LTD.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Joetex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Standard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Jogora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Fertilizer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Agro-Allied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Johabid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Joojo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394,000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JULIUS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BERGER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PLC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Julius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Berger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1,050,000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spacing w:val="4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KABBA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1,184,000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Kabiru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Kawu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Kabiru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Yahaya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KADRI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AKEEM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OLALEKAN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KADUNA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18,743,000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KAFFO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3,204,000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Kainji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Power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Holding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1,376,000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Kampe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Valley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KARA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EXTRACTIVE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498,000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Kasimba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KASUGU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Katagum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988,500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KATANGA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BEVERAGES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625,000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LAMAH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MOTORS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KCM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65,762,000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Kebara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Richard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KENYANG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KGB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HOLDING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KHAFAB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Kharis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Mega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KIAN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SMITH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TRADING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2,541,000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KINGROCK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2,848,500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LAFARAGE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AFRICA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PLC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61,000,000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LANSDALE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108,000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LAPIDO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MULTI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Larson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Lawal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Momoh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Jimoh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Lawson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Parker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Ngele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Lawtop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Levant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Lords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Carrier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Luxi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Polymetal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Ltd/Sunland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metal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138,000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J.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Said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MAISHIGA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Maita-Kom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MAKANA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MAKENT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MAKURDI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GRAVEL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MALCOMINES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MINOR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METALS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1,097,500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Mamfad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Hardi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Mangal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17,410,000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MANGANA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MININGHUB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Mar-Sino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Stone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Masha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Allah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METRALLIUM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MINIG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ANGEL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TECHNOLOGIES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Minirus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MOHAMMED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INTERBOUNDARY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TRADE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294,500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Monarch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Chemical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Morlap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9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Mothercat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MOUNTAIN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GOLD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JEWELRY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MUVATECH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Muwaffag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Nabanki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Ex-Lands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NAGARTA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BLOCKS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Nasir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Ahmed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Radiance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Earth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NATURES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PRODUCT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Ceramics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3,025,000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NEWBURY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1,298,500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NIGER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NIGER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OGBARU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CO-OPERATIVE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NORAH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1,025,000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North</w:t>
            </w:r>
            <w:r>
              <w:rPr>
                <w:rFonts w:ascii="Calibri"/>
                <w:spacing w:val="-1"/>
                <w:sz w:val="22"/>
              </w:rPr>
              <w:t> South</w:t>
            </w:r>
            <w:r>
              <w:rPr>
                <w:rFonts w:ascii="Calibri"/>
                <w:sz w:val="22"/>
              </w:rPr>
              <w:t> Extractive </w:t>
            </w:r>
            <w:r>
              <w:rPr>
                <w:rFonts w:ascii="Calibri"/>
                <w:spacing w:val="-1"/>
                <w:sz w:val="22"/>
              </w:rPr>
              <w:t>Co.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79,700,000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OBAJANA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CEMENT</w:t>
            </w:r>
            <w:r>
              <w:rPr>
                <w:rFonts w:ascii="Calibri"/>
                <w:sz w:val="22"/>
              </w:rPr>
              <w:t> PLC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2,800,000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Obasanjo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Holdings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OKORIE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SUNNY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OMOLUABI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PROMOTION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54,609,000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Orbit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Natural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Products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43,752,000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PETER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FIELD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Phaidha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Polkat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Chem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PW</w:t>
            </w:r>
            <w:r>
              <w:rPr>
                <w:rFonts w:ascii="Arial"/>
                <w:spacing w:val="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RABI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HADEJIA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RABIU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Rabo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RATCON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CONSTR.CO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Redkeep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6,567,000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Renecon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RGM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1,195,500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RIC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River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Dealers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Multipurpose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Scoceity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Road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Bit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1,365,000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Future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817,500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Rockwa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Continental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5,846,000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Sahel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Merchants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Nig.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1,909,500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SAHEL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SAMOSKY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2,044,500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Segilola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Operating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93,701,500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SETRACO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Haruna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Isah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Likita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Shehu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Mallam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Isah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Shorefield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3,406,000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SILVERCAT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402,500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Double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5,048,500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Mimetals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1,597,500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Sinotrust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4,115,500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Digital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Gold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Refinery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1,012,000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SKYLORD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MULTIBIZ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Skypro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1,656,000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1,575,000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SOUTHWEST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BITUMEN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69,600,000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SOUTHWEST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SAHARA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Stable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EPC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2,212,000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STAPLE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GLOBAL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1,047,500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Strategic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1,538,000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Sujimoto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SULEIMAN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USMAN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SULEIMAN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Moon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Terminal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1,011,000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Sunland </w:t>
            </w:r>
            <w:r>
              <w:rPr>
                <w:rFonts w:ascii="Calibri"/>
                <w:sz w:val="22"/>
              </w:rPr>
              <w:t>Metal </w:t>
            </w:r>
            <w:r>
              <w:rPr>
                <w:rFonts w:ascii="Calibri"/>
                <w:spacing w:val="-1"/>
                <w:sz w:val="22"/>
              </w:rPr>
              <w:t>Mines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382,000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Sunrise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85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29,378,000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Tarihi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987,000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The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Freedom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Group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4,090,000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TREE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1,759,000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TRIACTA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Umka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Unicontinental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Value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703,500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Veriland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4,901,000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VINCO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INNOVATION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1,531,000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Viva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Juniper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744,000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VIVA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METALS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PLASTIC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VIVA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Walhas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Wangwang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96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3,748,500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Wensam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959,500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WEST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CERAMICS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83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14,000,000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WESTERN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METAL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PRODUCTS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3,114,000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Whiterockhood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1,753,500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WODA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MOUNTAIN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95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2,150,000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5"/>
                <w:sz w:val="20"/>
              </w:rPr>
              <w:t>WP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Syndicate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Yashi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Dynamic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Standard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11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680,000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Yau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Suleiman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4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285"/>
        <w:gridCol w:w="2251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YMT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MULTI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24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1,275,000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Yo-Akaito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895,000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Young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Stallion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YYGC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TECHNOLOGY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676,000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ZAMFARA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RICE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COTTON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DEVELOPEMNT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COM.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890,500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Zandrea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4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877,500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Zebra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24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2,361,000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Zeebro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ZENITH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4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ZEROX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PJB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Zhongjin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8" w:lineRule="exact"/>
              <w:ind w:left="124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4,491,500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ZIJIN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MDAS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24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3,798,750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Zinoil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336,000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Zintas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0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Zufraa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41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Zuma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828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13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17,730,000</w:t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Zuma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42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0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51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8700" w:val="left" w:leader="none"/>
              </w:tabs>
              <w:spacing w:line="241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Zurfi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  <w:tab/>
            </w:r>
            <w:r>
              <w:rPr>
                <w:rFonts w:ascii="Arial"/>
                <w:spacing w:val="-1"/>
                <w:position w:val="2"/>
                <w:sz w:val="20"/>
              </w:rPr>
              <w:t>360,000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right="128"/>
              <w:jc w:val="right"/>
              <w:rPr>
                <w:rFonts w:ascii="Calibri" w:hAnsi="Calibri" w:cs="Calibri" w:eastAsia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w w:val="95"/>
                <w:sz w:val="28"/>
              </w:rPr>
              <w:t>1,450,552,500</w:t>
            </w:r>
            <w:r>
              <w:rPr>
                <w:rFonts w:ascii="Calibri"/>
                <w:sz w:val="28"/>
              </w:rPr>
            </w:r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95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7569"/>
        <w:gridCol w:w="1968"/>
      </w:tblGrid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sectPr>
      <w:pgSz w:w="15840" w:h="12240" w:orient="landscape"/>
      <w:pgMar w:top="1000" w:bottom="280" w:left="900" w:right="2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Abdulrahman Haruna</dc:creator>
  <dcterms:created xsi:type="dcterms:W3CDTF">2026-07-03T17:49:02Z</dcterms:created>
  <dcterms:modified xsi:type="dcterms:W3CDTF">2026-07-03T17:49:02Z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2026-07-03T00:00:00Z</vt:filetime>
  </property>
</Properties>
</file>